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5A9" w:rsidRPr="001D4B7D" w:rsidRDefault="00E945A9" w:rsidP="00E945A9">
      <w:pPr>
        <w:spacing w:line="360" w:lineRule="auto"/>
        <w:rPr>
          <w:b/>
          <w:sz w:val="36"/>
          <w:u w:val="single"/>
        </w:rPr>
      </w:pPr>
      <w:r w:rsidRPr="001D4B7D">
        <w:rPr>
          <w:b/>
          <w:sz w:val="36"/>
          <w:u w:val="single"/>
        </w:rPr>
        <w:t>Multiplying Surds</w:t>
      </w:r>
    </w:p>
    <w:p w:rsidR="00E945A9" w:rsidRPr="001D4B7D" w:rsidRDefault="00E945A9" w:rsidP="00E945A9">
      <w:pPr>
        <w:spacing w:line="360" w:lineRule="auto"/>
        <w:rPr>
          <w:b/>
          <w:sz w:val="36"/>
        </w:rPr>
      </w:pPr>
      <w:r w:rsidRPr="001D4B7D">
        <w:rPr>
          <w:b/>
          <w:sz w:val="36"/>
        </w:rPr>
        <w:t>Simplify your answers, where possible:</w:t>
      </w:r>
    </w:p>
    <w:p w:rsidR="00E945A9" w:rsidRPr="001D4B7D" w:rsidRDefault="00E945A9" w:rsidP="00E945A9">
      <w:pPr>
        <w:spacing w:line="360" w:lineRule="auto"/>
        <w:rPr>
          <w:rFonts w:ascii="Cambria Math" w:hAnsi="Cambria Math"/>
          <w:sz w:val="36"/>
          <w:oMath/>
        </w:rPr>
        <w:sectPr w:rsidR="00E945A9" w:rsidRPr="001D4B7D" w:rsidSect="00E945A9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4797F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2</m:t>
            </m:r>
          </m:e>
        </m:rad>
        <m:r>
          <w:rPr>
            <w:rFonts w:ascii="Cambria Math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3</m:t>
            </m:r>
          </m:e>
        </m:rad>
      </m:oMath>
    </w:p>
    <w:p w:rsidR="00E945A9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4</m:t>
            </m:r>
          </m:e>
        </m:rad>
        <m:r>
          <w:rPr>
            <w:rFonts w:ascii="Cambria Math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3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5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3</m:t>
            </m:r>
          </m:e>
        </m:rad>
      </m:oMath>
    </w:p>
    <w:p w:rsidR="00D12F1C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6</m:t>
            </m:r>
          </m:e>
        </m:rad>
        <m:r>
          <w:rPr>
            <w:rFonts w:ascii="Cambria Math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3</m:t>
            </m:r>
          </m:e>
        </m:rad>
      </m:oMath>
    </w:p>
    <w:p w:rsidR="00D12F1C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2</m:t>
            </m:r>
            <m:r>
              <w:rPr>
                <w:rFonts w:ascii="Cambria Math" w:hAnsi="Cambria Math"/>
                <w:sz w:val="36"/>
              </w:rPr>
              <m:t>4</m:t>
            </m:r>
          </m:e>
        </m:rad>
        <m:r>
          <w:rPr>
            <w:rFonts w:ascii="Cambria Math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3</m:t>
            </m:r>
          </m:e>
        </m:rad>
      </m:oMath>
    </w:p>
    <w:p w:rsidR="00D12F1C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12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3</m:t>
            </m:r>
          </m:e>
        </m:rad>
      </m:oMath>
    </w:p>
    <w:p w:rsidR="00D12F1C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12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4</m:t>
            </m:r>
          </m:e>
        </m:rad>
      </m:oMath>
    </w:p>
    <w:p w:rsidR="00D12F1C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11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4</m:t>
            </m:r>
          </m:e>
        </m:rad>
      </m:oMath>
    </w:p>
    <w:p w:rsidR="00D12F1C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10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4</m:t>
            </m:r>
          </m:e>
        </m:rad>
      </m:oMath>
    </w:p>
    <w:p w:rsidR="00D12F1C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10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8</m:t>
            </m:r>
          </m:e>
        </m:rad>
      </m:oMath>
    </w:p>
    <w:p w:rsidR="00D12F1C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4</m:t>
            </m:r>
          </m:e>
        </m:rad>
      </m:oMath>
    </w:p>
    <w:p w:rsidR="00D12F1C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5</m:t>
            </m:r>
          </m:e>
        </m:rad>
      </m:oMath>
    </w:p>
    <w:p w:rsidR="00D12F1C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10</m:t>
            </m:r>
          </m:e>
        </m:rad>
      </m:oMath>
    </w:p>
    <w:p w:rsidR="00D12F1C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</m:oMath>
    </w:p>
    <w:p w:rsidR="00D12F1C" w:rsidRPr="001D4B7D" w:rsidRDefault="00D12F1C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4</m:t>
            </m:r>
            <m:r>
              <w:rPr>
                <w:rFonts w:ascii="Cambria Math" w:eastAsiaTheme="minorEastAsia" w:hAnsi="Cambria Math"/>
                <w:sz w:val="36"/>
              </w:rPr>
              <m:t>0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1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8</m:t>
            </m:r>
            <m:r>
              <w:rPr>
                <w:rFonts w:ascii="Cambria Math" w:eastAsiaTheme="minorEastAsia" w:hAnsi="Cambria Math"/>
                <w:sz w:val="36"/>
              </w:rPr>
              <m:t>0</m:t>
            </m:r>
          </m:e>
        </m:rad>
      </m:oMath>
    </w:p>
    <w:p w:rsidR="00E945A9" w:rsidRPr="001D4B7D" w:rsidRDefault="00E945A9" w:rsidP="00E945A9">
      <w:pPr>
        <w:spacing w:line="360" w:lineRule="auto"/>
        <w:rPr>
          <w:rFonts w:eastAsiaTheme="minorEastAsia"/>
          <w:sz w:val="36"/>
        </w:rPr>
        <w:sectPr w:rsidR="00E945A9" w:rsidRPr="001D4B7D" w:rsidSect="00E945A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E945A9" w:rsidRPr="001D4B7D" w:rsidRDefault="00E945A9">
      <w:pPr>
        <w:rPr>
          <w:rFonts w:eastAsiaTheme="minorEastAsia"/>
          <w:sz w:val="24"/>
        </w:rPr>
      </w:pPr>
    </w:p>
    <w:p w:rsidR="00E945A9" w:rsidRPr="001D4B7D" w:rsidRDefault="00E945A9">
      <w:pPr>
        <w:rPr>
          <w:rFonts w:eastAsiaTheme="minorEastAsia"/>
          <w:sz w:val="24"/>
        </w:rPr>
      </w:pPr>
    </w:p>
    <w:p w:rsidR="00E945A9" w:rsidRPr="001D4B7D" w:rsidRDefault="00E945A9" w:rsidP="00E945A9">
      <w:pPr>
        <w:spacing w:line="360" w:lineRule="auto"/>
        <w:rPr>
          <w:b/>
          <w:sz w:val="36"/>
          <w:u w:val="single"/>
        </w:rPr>
      </w:pPr>
      <w:r w:rsidRPr="001D4B7D">
        <w:rPr>
          <w:b/>
          <w:sz w:val="36"/>
          <w:u w:val="single"/>
        </w:rPr>
        <w:t>Multiplying Surds</w:t>
      </w:r>
    </w:p>
    <w:p w:rsidR="00E945A9" w:rsidRPr="001D4B7D" w:rsidRDefault="00E945A9" w:rsidP="00E945A9">
      <w:pPr>
        <w:spacing w:line="360" w:lineRule="auto"/>
        <w:rPr>
          <w:b/>
          <w:sz w:val="36"/>
        </w:rPr>
      </w:pPr>
      <w:r w:rsidRPr="001D4B7D">
        <w:rPr>
          <w:b/>
          <w:sz w:val="36"/>
        </w:rPr>
        <w:t>Simplify your answers, where possible:</w:t>
      </w:r>
    </w:p>
    <w:p w:rsidR="00E945A9" w:rsidRPr="001D4B7D" w:rsidRDefault="00E945A9" w:rsidP="00E945A9">
      <w:pPr>
        <w:spacing w:line="360" w:lineRule="auto"/>
        <w:rPr>
          <w:rFonts w:ascii="Cambria Math" w:hAnsi="Cambria Math"/>
          <w:sz w:val="36"/>
          <w:oMath/>
        </w:rPr>
        <w:sectPr w:rsidR="00E945A9" w:rsidRPr="001D4B7D" w:rsidSect="00E945A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2</m:t>
            </m:r>
          </m:e>
        </m:rad>
        <m:r>
          <w:rPr>
            <w:rFonts w:ascii="Cambria Math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3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4</m:t>
            </m:r>
          </m:e>
        </m:rad>
        <m:r>
          <w:rPr>
            <w:rFonts w:ascii="Cambria Math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3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5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3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6</m:t>
            </m:r>
          </m:e>
        </m:rad>
        <m:r>
          <w:rPr>
            <w:rFonts w:ascii="Cambria Math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3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24</m:t>
            </m:r>
          </m:e>
        </m:rad>
        <m:r>
          <w:rPr>
            <w:rFonts w:ascii="Cambria Math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hAnsi="Cambria Math"/>
                <w:i/>
                <w:sz w:val="36"/>
              </w:rPr>
            </m:ctrlPr>
          </m:radPr>
          <m:deg/>
          <m:e>
            <m:r>
              <w:rPr>
                <w:rFonts w:ascii="Cambria Math" w:hAnsi="Cambria Math"/>
                <w:sz w:val="36"/>
              </w:rPr>
              <m:t>3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12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3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12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4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11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4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10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4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10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8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4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5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10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40</m:t>
            </m:r>
          </m:e>
        </m:rad>
      </m:oMath>
    </w:p>
    <w:p w:rsidR="00E945A9" w:rsidRPr="001D4B7D" w:rsidRDefault="00E945A9" w:rsidP="00E945A9">
      <w:pPr>
        <w:pStyle w:val="ListParagraph"/>
        <w:numPr>
          <w:ilvl w:val="0"/>
          <w:numId w:val="2"/>
        </w:numPr>
        <w:spacing w:line="360" w:lineRule="auto"/>
        <w:rPr>
          <w:rFonts w:eastAsiaTheme="minorEastAsia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20</m:t>
            </m:r>
          </m:e>
        </m:rad>
        <m:r>
          <w:rPr>
            <w:rFonts w:ascii="Cambria Math" w:eastAsiaTheme="minorEastAsia" w:hAnsi="Cambria Math"/>
            <w:sz w:val="36"/>
          </w:rPr>
          <m:t>×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6"/>
              </w:rPr>
              <m:t>80</m:t>
            </m:r>
          </m:e>
        </m:rad>
      </m:oMath>
    </w:p>
    <w:p w:rsidR="00E945A9" w:rsidRDefault="00E945A9">
      <w:pPr>
        <w:rPr>
          <w:rFonts w:eastAsiaTheme="minorEastAsia"/>
        </w:rPr>
        <w:sectPr w:rsidR="00E945A9" w:rsidSect="00E945A9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E945A9" w:rsidRDefault="00E945A9">
      <w:pPr>
        <w:rPr>
          <w:rFonts w:eastAsiaTheme="minorEastAsia"/>
        </w:rPr>
      </w:pPr>
    </w:p>
    <w:p w:rsidR="00E945A9" w:rsidRPr="001D4B7D" w:rsidRDefault="00E945A9" w:rsidP="001D4B7D">
      <w:pPr>
        <w:spacing w:line="360" w:lineRule="auto"/>
        <w:rPr>
          <w:b/>
          <w:color w:val="FF0000"/>
          <w:sz w:val="36"/>
          <w:u w:val="single"/>
        </w:rPr>
      </w:pPr>
      <w:r w:rsidRPr="001D4B7D">
        <w:rPr>
          <w:b/>
          <w:color w:val="FF0000"/>
          <w:sz w:val="36"/>
          <w:u w:val="single"/>
        </w:rPr>
        <w:t>Multiplying Surds</w:t>
      </w:r>
      <w:r w:rsidRPr="001D4B7D">
        <w:rPr>
          <w:b/>
          <w:color w:val="FF0000"/>
          <w:sz w:val="36"/>
          <w:u w:val="single"/>
        </w:rPr>
        <w:t>: ANSWERS</w:t>
      </w:r>
    </w:p>
    <w:p w:rsidR="001D4B7D" w:rsidRPr="001D4B7D" w:rsidRDefault="001D4B7D" w:rsidP="00E945A9">
      <w:pPr>
        <w:pStyle w:val="ListParagraph"/>
        <w:numPr>
          <w:ilvl w:val="0"/>
          <w:numId w:val="3"/>
        </w:numPr>
        <w:rPr>
          <w:rFonts w:ascii="Cambria Math" w:eastAsiaTheme="minorEastAsia" w:hAnsi="Cambria Math"/>
          <w:color w:val="FF0000"/>
          <w:sz w:val="36"/>
          <w:oMath/>
        </w:rPr>
        <w:sectPr w:rsidR="001D4B7D" w:rsidRPr="001D4B7D" w:rsidSect="00E945A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E945A9" w:rsidRPr="001D4B7D" w:rsidRDefault="00D12F1C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6</m:t>
            </m:r>
          </m:e>
        </m:rad>
      </m:oMath>
    </w:p>
    <w:p w:rsidR="00D12F1C" w:rsidRPr="001D4B7D" w:rsidRDefault="00D12F1C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3</m:t>
            </m:r>
          </m:e>
        </m:rad>
      </m:oMath>
    </w:p>
    <w:bookmarkStart w:id="0" w:name="_GoBack"/>
    <w:p w:rsidR="00E945A9" w:rsidRPr="001D4B7D" w:rsidRDefault="00E945A9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15</m:t>
            </m:r>
          </m:e>
        </m:rad>
      </m:oMath>
    </w:p>
    <w:bookmarkEnd w:id="0"/>
    <w:p w:rsidR="00D12F1C" w:rsidRPr="001D4B7D" w:rsidRDefault="00D12F1C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3√2</m:t>
        </m:r>
      </m:oMath>
    </w:p>
    <w:p w:rsidR="00D12F1C" w:rsidRPr="001D4B7D" w:rsidRDefault="00D12F1C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e>
        </m:rad>
      </m:oMath>
    </w:p>
    <w:p w:rsidR="00D12F1C" w:rsidRPr="001D4B7D" w:rsidRDefault="00D12F1C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6</m:t>
        </m:r>
      </m:oMath>
    </w:p>
    <w:p w:rsidR="00D12F1C" w:rsidRPr="001D4B7D" w:rsidRDefault="00D12F1C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4√3</m:t>
        </m:r>
      </m:oMath>
    </w:p>
    <w:p w:rsidR="001D4B7D" w:rsidRPr="001D4B7D" w:rsidRDefault="001D4B7D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11</m:t>
            </m:r>
          </m:e>
        </m:rad>
      </m:oMath>
    </w:p>
    <w:p w:rsidR="00D12F1C" w:rsidRPr="001D4B7D" w:rsidRDefault="00D12F1C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10</m:t>
            </m:r>
          </m:e>
        </m:rad>
      </m:oMath>
    </w:p>
    <w:p w:rsidR="00D12F1C" w:rsidRPr="001D4B7D" w:rsidRDefault="00D12F1C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5</m:t>
            </m:r>
          </m:e>
        </m:rad>
      </m:oMath>
    </w:p>
    <w:p w:rsidR="00D12F1C" w:rsidRPr="001D4B7D" w:rsidRDefault="00D12F1C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5</m:t>
            </m:r>
          </m:e>
        </m:rad>
      </m:oMath>
    </w:p>
    <w:p w:rsidR="00D12F1C" w:rsidRPr="001D4B7D" w:rsidRDefault="00D12F1C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10</m:t>
        </m:r>
      </m:oMath>
    </w:p>
    <w:p w:rsidR="00D12F1C" w:rsidRPr="001D4B7D" w:rsidRDefault="00D12F1C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10√2</m:t>
        </m:r>
      </m:oMath>
    </w:p>
    <w:p w:rsidR="00D12F1C" w:rsidRPr="001D4B7D" w:rsidRDefault="00E945A9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20</m:t>
        </m:r>
      </m:oMath>
    </w:p>
    <w:p w:rsidR="00E945A9" w:rsidRPr="001D4B7D" w:rsidRDefault="00E945A9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20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e>
        </m:rad>
      </m:oMath>
    </w:p>
    <w:p w:rsidR="00E945A9" w:rsidRPr="001D4B7D" w:rsidRDefault="00E945A9" w:rsidP="001D4B7D">
      <w:pPr>
        <w:pStyle w:val="ListParagraph"/>
        <w:numPr>
          <w:ilvl w:val="0"/>
          <w:numId w:val="3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40</m:t>
        </m:r>
      </m:oMath>
    </w:p>
    <w:p w:rsidR="001D4B7D" w:rsidRPr="001D4B7D" w:rsidRDefault="001D4B7D">
      <w:pPr>
        <w:rPr>
          <w:rFonts w:eastAsiaTheme="minorEastAsia"/>
          <w:color w:val="FF0000"/>
          <w:sz w:val="24"/>
        </w:rPr>
        <w:sectPr w:rsidR="001D4B7D" w:rsidRPr="001D4B7D" w:rsidSect="001D4B7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1D4B7D" w:rsidRPr="001D4B7D" w:rsidRDefault="001D4B7D" w:rsidP="001D4B7D">
      <w:pPr>
        <w:spacing w:line="360" w:lineRule="auto"/>
        <w:rPr>
          <w:rFonts w:eastAsiaTheme="minorEastAsia"/>
          <w:color w:val="FF0000"/>
          <w:sz w:val="24"/>
        </w:rPr>
      </w:pPr>
    </w:p>
    <w:p w:rsidR="001D4B7D" w:rsidRPr="001D4B7D" w:rsidRDefault="001D4B7D" w:rsidP="001D4B7D">
      <w:pPr>
        <w:spacing w:line="360" w:lineRule="auto"/>
        <w:rPr>
          <w:rFonts w:eastAsiaTheme="minorEastAsia"/>
          <w:color w:val="FF0000"/>
          <w:sz w:val="24"/>
        </w:rPr>
      </w:pPr>
    </w:p>
    <w:p w:rsidR="001D4B7D" w:rsidRPr="001D4B7D" w:rsidRDefault="001D4B7D" w:rsidP="001D4B7D">
      <w:pPr>
        <w:spacing w:line="360" w:lineRule="auto"/>
        <w:rPr>
          <w:rFonts w:eastAsiaTheme="minorEastAsia"/>
          <w:color w:val="FF0000"/>
          <w:sz w:val="24"/>
        </w:rPr>
      </w:pPr>
    </w:p>
    <w:p w:rsidR="001D4B7D" w:rsidRPr="001D4B7D" w:rsidRDefault="001D4B7D" w:rsidP="001D4B7D">
      <w:pPr>
        <w:spacing w:line="360" w:lineRule="auto"/>
        <w:rPr>
          <w:b/>
          <w:color w:val="FF0000"/>
          <w:sz w:val="36"/>
          <w:u w:val="single"/>
        </w:rPr>
      </w:pPr>
      <w:r w:rsidRPr="001D4B7D">
        <w:rPr>
          <w:b/>
          <w:color w:val="FF0000"/>
          <w:sz w:val="36"/>
          <w:u w:val="single"/>
        </w:rPr>
        <w:t>Multiplying Surds: ANSWERS</w:t>
      </w:r>
    </w:p>
    <w:p w:rsidR="001D4B7D" w:rsidRPr="001D4B7D" w:rsidRDefault="001D4B7D" w:rsidP="001D4B7D">
      <w:pPr>
        <w:pStyle w:val="ListParagraph"/>
        <w:numPr>
          <w:ilvl w:val="0"/>
          <w:numId w:val="3"/>
        </w:numPr>
        <w:rPr>
          <w:rFonts w:ascii="Cambria Math" w:eastAsiaTheme="minorEastAsia" w:hAnsi="Cambria Math"/>
          <w:color w:val="FF0000"/>
          <w:sz w:val="36"/>
          <w:oMath/>
        </w:rPr>
        <w:sectPr w:rsidR="001D4B7D" w:rsidRPr="001D4B7D" w:rsidSect="00E945A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6</m:t>
            </m:r>
          </m:e>
        </m:rad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3</m:t>
            </m:r>
          </m:e>
        </m:rad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15</m:t>
            </m:r>
          </m:e>
        </m:rad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3√2</m:t>
        </m:r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e>
        </m:rad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6</m:t>
        </m:r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4√3</m:t>
        </m:r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11</m:t>
            </m:r>
          </m:e>
        </m:rad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10</m:t>
            </m:r>
          </m:e>
        </m:rad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5</m:t>
            </m:r>
          </m:e>
        </m:rad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5</m:t>
            </m:r>
          </m:e>
        </m:rad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10</m:t>
        </m:r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10√2</m:t>
        </m:r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20</m:t>
        </m:r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</w:pPr>
      <m:oMath>
        <m:r>
          <w:rPr>
            <w:rFonts w:ascii="Cambria Math" w:eastAsiaTheme="minorEastAsia" w:hAnsi="Cambria Math"/>
            <w:color w:val="FF0000"/>
            <w:sz w:val="36"/>
          </w:rPr>
          <m:t>20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radPr>
          <m:deg/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e>
        </m:rad>
      </m:oMath>
    </w:p>
    <w:p w:rsidR="001D4B7D" w:rsidRPr="001D4B7D" w:rsidRDefault="001D4B7D" w:rsidP="001D4B7D">
      <w:pPr>
        <w:pStyle w:val="ListParagraph"/>
        <w:numPr>
          <w:ilvl w:val="0"/>
          <w:numId w:val="4"/>
        </w:numPr>
        <w:spacing w:line="360" w:lineRule="auto"/>
        <w:rPr>
          <w:rFonts w:eastAsiaTheme="minorEastAsia"/>
          <w:color w:val="FF0000"/>
          <w:sz w:val="36"/>
        </w:rPr>
        <w:sectPr w:rsidR="001D4B7D" w:rsidRPr="001D4B7D" w:rsidSect="001D4B7D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m:oMath>
        <m:r>
          <w:rPr>
            <w:rFonts w:ascii="Cambria Math" w:eastAsiaTheme="minorEastAsia" w:hAnsi="Cambria Math"/>
            <w:color w:val="FF0000"/>
            <w:sz w:val="36"/>
          </w:rPr>
          <m:t>40</m:t>
        </m:r>
      </m:oMath>
    </w:p>
    <w:p w:rsidR="00D12F1C" w:rsidRPr="001D4B7D" w:rsidRDefault="00D12F1C" w:rsidP="001D4B7D">
      <w:pPr>
        <w:rPr>
          <w:rFonts w:eastAsiaTheme="minorEastAsia"/>
        </w:rPr>
      </w:pPr>
    </w:p>
    <w:sectPr w:rsidR="00D12F1C" w:rsidRPr="001D4B7D" w:rsidSect="00E945A9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45A9" w:rsidRDefault="00E945A9" w:rsidP="00E945A9">
      <w:pPr>
        <w:spacing w:after="0" w:line="240" w:lineRule="auto"/>
      </w:pPr>
      <w:r>
        <w:separator/>
      </w:r>
    </w:p>
  </w:endnote>
  <w:endnote w:type="continuationSeparator" w:id="0">
    <w:p w:rsidR="00E945A9" w:rsidRDefault="00E945A9" w:rsidP="00E94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45A9" w:rsidRDefault="00E945A9" w:rsidP="00E945A9">
      <w:pPr>
        <w:spacing w:after="0" w:line="240" w:lineRule="auto"/>
      </w:pPr>
      <w:r>
        <w:separator/>
      </w:r>
    </w:p>
  </w:footnote>
  <w:footnote w:type="continuationSeparator" w:id="0">
    <w:p w:rsidR="00E945A9" w:rsidRDefault="00E945A9" w:rsidP="00E94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209EC"/>
    <w:multiLevelType w:val="hybridMultilevel"/>
    <w:tmpl w:val="780AB8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35E68"/>
    <w:multiLevelType w:val="hybridMultilevel"/>
    <w:tmpl w:val="2B1085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406456"/>
    <w:multiLevelType w:val="hybridMultilevel"/>
    <w:tmpl w:val="2B1085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2C3847"/>
    <w:multiLevelType w:val="hybridMultilevel"/>
    <w:tmpl w:val="780AB8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F1C"/>
    <w:rsid w:val="001D4B7D"/>
    <w:rsid w:val="0054797F"/>
    <w:rsid w:val="00D12F1C"/>
    <w:rsid w:val="00E9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352DC"/>
  <w15:chartTrackingRefBased/>
  <w15:docId w15:val="{DF7AF3B6-962B-486E-AAA1-C640253BD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12F1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945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45A9"/>
  </w:style>
  <w:style w:type="paragraph" w:styleId="Footer">
    <w:name w:val="footer"/>
    <w:basedOn w:val="Normal"/>
    <w:link w:val="FooterChar"/>
    <w:uiPriority w:val="99"/>
    <w:unhideWhenUsed/>
    <w:rsid w:val="00E945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45A9"/>
  </w:style>
  <w:style w:type="paragraph" w:styleId="ListParagraph">
    <w:name w:val="List Paragraph"/>
    <w:basedOn w:val="Normal"/>
    <w:uiPriority w:val="34"/>
    <w:qFormat/>
    <w:rsid w:val="00E945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D159E-9349-4EA8-87D9-D03BCF60D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2061A3B7</Template>
  <TotalTime>24</TotalTime>
  <Pages>2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J.Prior</dc:creator>
  <cp:keywords/>
  <dc:description/>
  <cp:lastModifiedBy>J.Prior</cp:lastModifiedBy>
  <cp:revision>1</cp:revision>
  <dcterms:created xsi:type="dcterms:W3CDTF">2018-10-16T07:00:00Z</dcterms:created>
  <dcterms:modified xsi:type="dcterms:W3CDTF">2018-10-16T07:24:00Z</dcterms:modified>
</cp:coreProperties>
</file>